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6C4A9374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772C151" w14:textId="66F7F075" w:rsidR="003D1B71" w:rsidRDefault="001E6EF7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069D1FA" wp14:editId="3A005C73">
                  <wp:extent cx="1970405" cy="1734185"/>
                  <wp:effectExtent l="99060" t="91440" r="90805" b="986155"/>
                  <wp:docPr id="2" name="Picture 2" descr="A person taking a self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taking a selfie&#10;&#10;Description automatically generated"/>
                          <pic:cNvPicPr/>
                        </pic:nvPicPr>
                        <pic:blipFill rotWithShape="1">
                          <a:blip r:embed="rId10"/>
                          <a:srcRect l="34158" t="19403" r="-1967" b="1978"/>
                          <a:stretch/>
                        </pic:blipFill>
                        <pic:spPr bwMode="auto">
                          <a:xfrm rot="5400000">
                            <a:off x="0" y="0"/>
                            <a:ext cx="1970405" cy="1734185"/>
                          </a:xfrm>
                          <a:prstGeom prst="ellipse">
                            <a:avLst/>
                          </a:prstGeom>
                          <a:ln w="6350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86F1D90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9CDEEAE" w14:textId="4D4F32AA" w:rsidR="003D1B71" w:rsidRPr="00310F17" w:rsidRDefault="001E6EF7" w:rsidP="00310F17">
            <w:pPr>
              <w:pStyle w:val="Title"/>
            </w:pPr>
            <w:r>
              <w:t>Whitney Chandler</w:t>
            </w:r>
          </w:p>
        </w:tc>
      </w:tr>
      <w:tr w:rsidR="003D1B71" w14:paraId="34ED1703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0407A7EE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4C2006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1121EAF84111489488C317C710ABD578"/>
              </w:placeholder>
              <w:temporary/>
              <w:showingPlcHdr/>
              <w15:appearance w15:val="hidden"/>
            </w:sdtPr>
            <w:sdtContent>
              <w:p w14:paraId="1195FF9B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64F632DF" w14:textId="7E2462AE" w:rsidR="008C50CE" w:rsidRPr="00740017" w:rsidRDefault="008C50CE" w:rsidP="008C50C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</w:t>
            </w:r>
            <w:r w:rsidR="00C12D25">
              <w:rPr>
                <w:rFonts w:ascii="Calibri" w:hAnsi="Calibri" w:cs="Calibri"/>
              </w:rPr>
              <w:t>1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</w:t>
            </w:r>
            <w:r w:rsidR="00C12D25">
              <w:rPr>
                <w:rFonts w:ascii="Calibri" w:hAnsi="Calibri" w:cs="Calibri"/>
              </w:rPr>
              <w:t>Present</w:t>
            </w:r>
          </w:p>
          <w:p w14:paraId="22AA9C0E" w14:textId="7B95FD26" w:rsidR="001747EB" w:rsidRDefault="00F96CE4" w:rsidP="00AC49E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Package Handler</w:t>
            </w:r>
            <w:r w:rsidR="008C50CE" w:rsidRPr="00740017">
              <w:rPr>
                <w:rStyle w:val="Strong"/>
                <w:rFonts w:ascii="Calibri" w:hAnsi="Calibri" w:cs="Calibri"/>
              </w:rPr>
              <w:t>•</w:t>
            </w:r>
            <w:r w:rsidR="008C50CE" w:rsidRPr="00740017">
              <w:rPr>
                <w:rFonts w:ascii="Calibri" w:hAnsi="Calibri" w:cs="Calibri"/>
              </w:rPr>
              <w:t xml:space="preserve"> </w:t>
            </w:r>
            <w:r w:rsidR="00317C5E">
              <w:rPr>
                <w:rFonts w:ascii="Calibri" w:hAnsi="Calibri" w:cs="Calibri"/>
              </w:rPr>
              <w:t>United Parcel Services, America</w:t>
            </w:r>
          </w:p>
          <w:p w14:paraId="448A8083" w14:textId="32F94631" w:rsidR="001747EB" w:rsidRPr="00740017" w:rsidRDefault="001747EB" w:rsidP="001747EB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  <w:r>
              <w:rPr>
                <w:rFonts w:ascii="Calibri" w:hAnsi="Calibri" w:cs="Calibri"/>
              </w:rPr>
              <w:t>23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Present</w:t>
            </w:r>
          </w:p>
          <w:p w14:paraId="441D84D4" w14:textId="0AE16658" w:rsidR="001747EB" w:rsidRDefault="001747EB" w:rsidP="00AC49E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Customer Service Associate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JC Penney</w:t>
            </w:r>
          </w:p>
          <w:p w14:paraId="427B99C7" w14:textId="06319796" w:rsidR="003D1B71" w:rsidRPr="00740017" w:rsidRDefault="0042408F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2019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2020</w:t>
            </w:r>
          </w:p>
          <w:p w14:paraId="1AC7312D" w14:textId="73723C34" w:rsidR="003D1B71" w:rsidRDefault="009E512C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Customer Service Associate</w:t>
            </w:r>
            <w:r w:rsidR="00C12D25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42408F">
              <w:rPr>
                <w:rFonts w:ascii="Calibri" w:hAnsi="Calibri" w:cs="Calibri"/>
              </w:rPr>
              <w:t>Bed Bath and Beyond</w:t>
            </w:r>
          </w:p>
          <w:p w14:paraId="6748A1B6" w14:textId="4EF069FC" w:rsidR="00C12D25" w:rsidRPr="00740017" w:rsidRDefault="00C12D25" w:rsidP="00C12D25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2017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2019</w:t>
            </w:r>
          </w:p>
          <w:p w14:paraId="6870AD37" w14:textId="21451CE5" w:rsidR="00C12D25" w:rsidRPr="00740017" w:rsidRDefault="00C12D25" w:rsidP="00C12D25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Data Entry Clerk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Randstad</w:t>
            </w:r>
          </w:p>
          <w:p w14:paraId="45B1F89D" w14:textId="05C638BE" w:rsidR="00C12D25" w:rsidRPr="00740017" w:rsidRDefault="00C12D25" w:rsidP="00C12D25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2016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2017</w:t>
            </w:r>
          </w:p>
          <w:p w14:paraId="50299BBE" w14:textId="007C8DE2" w:rsidR="00C12D25" w:rsidRPr="00740017" w:rsidRDefault="00C12D25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Data Entry Technician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>
              <w:rPr>
                <w:rStyle w:val="Strong"/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PharMerica</w:t>
            </w:r>
            <w:proofErr w:type="spellEnd"/>
          </w:p>
          <w:p w14:paraId="7A592487" w14:textId="1E40F7FD" w:rsidR="00D71180" w:rsidRDefault="002616DB" w:rsidP="00D71180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14:paraId="3D7667F9" w14:textId="76CD6EF1" w:rsidR="002616DB" w:rsidRPr="002616DB" w:rsidRDefault="002616DB" w:rsidP="002616DB">
            <w:pPr>
              <w:pStyle w:val="ListParagraph"/>
              <w:numPr>
                <w:ilvl w:val="0"/>
                <w:numId w:val="5"/>
              </w:numPr>
            </w:pPr>
            <w:r w:rsidRPr="002616DB">
              <w:rPr>
                <w:rFonts w:ascii="Calibri" w:hAnsi="Calibri" w:cs="Calibri"/>
              </w:rPr>
              <w:t>Customer Service Experience</w:t>
            </w:r>
          </w:p>
          <w:p w14:paraId="155059E1" w14:textId="06CAA8DF" w:rsidR="00D84007" w:rsidRDefault="00D84007" w:rsidP="00D84007">
            <w:pPr>
              <w:pStyle w:val="ListParagraph"/>
              <w:numPr>
                <w:ilvl w:val="0"/>
                <w:numId w:val="5"/>
              </w:numPr>
            </w:pPr>
            <w:r>
              <w:t>Phone Etiquette</w:t>
            </w:r>
          </w:p>
          <w:p w14:paraId="27BD24FE" w14:textId="2FCD4833" w:rsidR="00D84007" w:rsidRPr="002616DB" w:rsidRDefault="00C12D25" w:rsidP="00D84007">
            <w:pPr>
              <w:pStyle w:val="ListParagraph"/>
              <w:numPr>
                <w:ilvl w:val="0"/>
                <w:numId w:val="5"/>
              </w:numPr>
            </w:pPr>
            <w:r>
              <w:t>Data Entry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1DAC1B819D9D4520991456B3C2E66797"/>
              </w:placeholder>
              <w:temporary/>
              <w:showingPlcHdr/>
              <w15:appearance w15:val="hidden"/>
            </w:sdtPr>
            <w:sdtContent>
              <w:p w14:paraId="22E08D8F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0FB7A54B" w14:textId="448F310B" w:rsidR="00C12D25" w:rsidRDefault="00C12D25" w:rsidP="00353B60">
            <w:pPr>
              <w:pStyle w:val="SchoolName"/>
            </w:pPr>
          </w:p>
          <w:p w14:paraId="1BA372C7" w14:textId="431174B9" w:rsidR="003D1B71" w:rsidRPr="00740017" w:rsidRDefault="00D57DE8" w:rsidP="00353B60">
            <w:pPr>
              <w:pStyle w:val="SchoolName"/>
            </w:pPr>
            <w:r>
              <w:t>Indiana Wesleyan University</w:t>
            </w:r>
            <w:r w:rsidR="003D1B71" w:rsidRPr="00740017">
              <w:t xml:space="preserve">, </w:t>
            </w:r>
          </w:p>
          <w:p w14:paraId="68770F3D" w14:textId="5F1A9E4C" w:rsidR="003D1B71" w:rsidRPr="009115B7" w:rsidRDefault="00C2660A" w:rsidP="009115B7">
            <w:pPr>
              <w:widowControl/>
              <w:spacing w:after="160" w:line="259" w:lineRule="atLeast"/>
              <w:ind w:left="360"/>
              <w:contextualSpacing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Master</w:t>
            </w:r>
            <w:r w:rsidR="00C12D25">
              <w:rPr>
                <w:rFonts w:ascii="Calibri" w:hAnsi="Calibri" w:cs="Calibri"/>
                <w:lang w:val="en"/>
              </w:rPr>
              <w:t xml:space="preserve"> </w:t>
            </w:r>
            <w:r w:rsidR="007F3B78" w:rsidRPr="009115B7">
              <w:rPr>
                <w:rFonts w:ascii="Calibri" w:hAnsi="Calibri" w:cs="Calibri"/>
                <w:lang w:val="en"/>
              </w:rPr>
              <w:t>in Public Administration.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FFED178EBD57491EA8BDC81EAFC19E6F"/>
              </w:placeholder>
              <w:temporary/>
              <w:showingPlcHdr/>
              <w15:appearance w15:val="hidden"/>
            </w:sdtPr>
            <w:sdtContent>
              <w:p w14:paraId="30385F17" w14:textId="232C2C02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14:paraId="7DA4C381" w14:textId="3C22EEB3" w:rsidR="003D1B71" w:rsidRPr="0056708E" w:rsidRDefault="002C170D" w:rsidP="00AC6C7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Please refer to “My Ref</w:t>
            </w:r>
            <w:r w:rsidR="00E6572A"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</w:rPr>
              <w:t>ences”</w:t>
            </w:r>
            <w:r w:rsidR="00C12D25">
              <w:rPr>
                <w:rFonts w:ascii="Calibri" w:hAnsi="Calibri" w:cs="Calibri"/>
              </w:rPr>
              <w:t xml:space="preserve"> are Available Upon Request</w:t>
            </w:r>
          </w:p>
        </w:tc>
      </w:tr>
      <w:tr w:rsidR="003D1B71" w14:paraId="62DA7AC5" w14:textId="77777777" w:rsidTr="003D1B71">
        <w:trPr>
          <w:trHeight w:val="1164"/>
        </w:trPr>
        <w:tc>
          <w:tcPr>
            <w:tcW w:w="720" w:type="dxa"/>
          </w:tcPr>
          <w:p w14:paraId="06989E58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7FF37B0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05082AB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55C594C" w14:textId="77777777" w:rsidR="003D1B71" w:rsidRPr="00590471" w:rsidRDefault="003D1B71" w:rsidP="00222466"/>
        </w:tc>
      </w:tr>
      <w:tr w:rsidR="003D1B71" w14:paraId="6CD71181" w14:textId="77777777" w:rsidTr="003D1B71">
        <w:trPr>
          <w:trHeight w:val="543"/>
        </w:trPr>
        <w:tc>
          <w:tcPr>
            <w:tcW w:w="720" w:type="dxa"/>
          </w:tcPr>
          <w:p w14:paraId="72A4C050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572BAB8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AA4454" wp14:editId="220C352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CE3DE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70B2ADA" w14:textId="6BE3AB10" w:rsidR="003D1B71" w:rsidRPr="00380FD1" w:rsidRDefault="00611281" w:rsidP="00380FD1">
            <w:pPr>
              <w:pStyle w:val="Information"/>
            </w:pPr>
            <w:r>
              <w:t xml:space="preserve">Louisville, KY </w:t>
            </w:r>
          </w:p>
        </w:tc>
        <w:tc>
          <w:tcPr>
            <w:tcW w:w="423" w:type="dxa"/>
            <w:vMerge/>
          </w:tcPr>
          <w:p w14:paraId="3277D0E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996E4DF" w14:textId="77777777" w:rsidR="003D1B71" w:rsidRDefault="003D1B71" w:rsidP="005801E5">
            <w:pPr>
              <w:pStyle w:val="Heading1"/>
            </w:pPr>
          </w:p>
        </w:tc>
      </w:tr>
      <w:tr w:rsidR="003D1B71" w14:paraId="1DC47212" w14:textId="77777777" w:rsidTr="003D1B71">
        <w:trPr>
          <w:trHeight w:val="183"/>
        </w:trPr>
        <w:tc>
          <w:tcPr>
            <w:tcW w:w="720" w:type="dxa"/>
          </w:tcPr>
          <w:p w14:paraId="11C7818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DC178C1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24253F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59CDC83" w14:textId="77777777" w:rsidR="003D1B71" w:rsidRDefault="003D1B71" w:rsidP="005801E5">
            <w:pPr>
              <w:pStyle w:val="Heading1"/>
            </w:pPr>
          </w:p>
        </w:tc>
      </w:tr>
      <w:tr w:rsidR="003D1B71" w14:paraId="1A195AD4" w14:textId="77777777" w:rsidTr="003D1B71">
        <w:trPr>
          <w:trHeight w:val="624"/>
        </w:trPr>
        <w:tc>
          <w:tcPr>
            <w:tcW w:w="720" w:type="dxa"/>
          </w:tcPr>
          <w:p w14:paraId="1458E65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189949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5F6BC3" wp14:editId="6CB5EED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236F9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6161770" w14:textId="6B80F971" w:rsidR="003D1B71" w:rsidRPr="00380FD1" w:rsidRDefault="00D26DE2" w:rsidP="00380FD1">
            <w:pPr>
              <w:pStyle w:val="Information"/>
            </w:pPr>
            <w:r>
              <w:t>502.414.5465</w:t>
            </w:r>
          </w:p>
        </w:tc>
        <w:tc>
          <w:tcPr>
            <w:tcW w:w="423" w:type="dxa"/>
            <w:vMerge/>
          </w:tcPr>
          <w:p w14:paraId="188DC81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24271ED" w14:textId="77777777" w:rsidR="003D1B71" w:rsidRDefault="003D1B71" w:rsidP="005801E5">
            <w:pPr>
              <w:pStyle w:val="Heading1"/>
            </w:pPr>
          </w:p>
        </w:tc>
      </w:tr>
      <w:tr w:rsidR="003D1B71" w14:paraId="02ACE42F" w14:textId="77777777" w:rsidTr="003D1B71">
        <w:trPr>
          <w:trHeight w:val="183"/>
        </w:trPr>
        <w:tc>
          <w:tcPr>
            <w:tcW w:w="720" w:type="dxa"/>
          </w:tcPr>
          <w:p w14:paraId="59BE46AA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3A9C4D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2F076B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E064C60" w14:textId="77777777" w:rsidR="003D1B71" w:rsidRDefault="003D1B71" w:rsidP="005801E5">
            <w:pPr>
              <w:pStyle w:val="Heading1"/>
            </w:pPr>
          </w:p>
        </w:tc>
      </w:tr>
      <w:tr w:rsidR="003D1B71" w14:paraId="4DC6E826" w14:textId="77777777" w:rsidTr="003D1B71">
        <w:trPr>
          <w:trHeight w:val="633"/>
        </w:trPr>
        <w:tc>
          <w:tcPr>
            <w:tcW w:w="720" w:type="dxa"/>
          </w:tcPr>
          <w:p w14:paraId="3DBA825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2818D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9836CD" wp14:editId="5C7B0CA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DE43B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84D7534" w14:textId="73873400" w:rsidR="003D1B71" w:rsidRPr="00380FD1" w:rsidRDefault="00C12D25" w:rsidP="00380FD1">
            <w:pPr>
              <w:pStyle w:val="Information"/>
            </w:pPr>
            <w:r>
              <w:t>Available Upon Request</w:t>
            </w:r>
          </w:p>
        </w:tc>
        <w:tc>
          <w:tcPr>
            <w:tcW w:w="423" w:type="dxa"/>
            <w:vMerge/>
          </w:tcPr>
          <w:p w14:paraId="6E960CD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77F38C" w14:textId="77777777" w:rsidR="003D1B71" w:rsidRDefault="003D1B71" w:rsidP="005801E5">
            <w:pPr>
              <w:pStyle w:val="Heading1"/>
            </w:pPr>
          </w:p>
        </w:tc>
      </w:tr>
      <w:tr w:rsidR="003D1B71" w14:paraId="4ADE3E17" w14:textId="77777777" w:rsidTr="003D1B71">
        <w:trPr>
          <w:trHeight w:val="174"/>
        </w:trPr>
        <w:tc>
          <w:tcPr>
            <w:tcW w:w="720" w:type="dxa"/>
          </w:tcPr>
          <w:p w14:paraId="62C4CCA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2ECDEA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426129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A422F8" w14:textId="77777777" w:rsidR="003D1B71" w:rsidRDefault="003D1B71" w:rsidP="005801E5">
            <w:pPr>
              <w:pStyle w:val="Heading1"/>
            </w:pPr>
          </w:p>
        </w:tc>
      </w:tr>
      <w:tr w:rsidR="003D1B71" w14:paraId="01DACCD6" w14:textId="77777777" w:rsidTr="003D1B71">
        <w:trPr>
          <w:trHeight w:val="633"/>
        </w:trPr>
        <w:tc>
          <w:tcPr>
            <w:tcW w:w="720" w:type="dxa"/>
          </w:tcPr>
          <w:p w14:paraId="4B00C27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30F4FE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A0FC4A" wp14:editId="75FBA7BA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D665B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C33A318" w14:textId="3EDD285D" w:rsidR="003D1B71" w:rsidRPr="00380FD1" w:rsidRDefault="005D4942" w:rsidP="00380FD1">
            <w:pPr>
              <w:pStyle w:val="Information"/>
            </w:pPr>
            <w:r>
              <w:t>WhitneyChandler.info</w:t>
            </w:r>
          </w:p>
        </w:tc>
        <w:tc>
          <w:tcPr>
            <w:tcW w:w="423" w:type="dxa"/>
            <w:vMerge/>
          </w:tcPr>
          <w:p w14:paraId="54049C12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FE43BE6" w14:textId="77777777" w:rsidR="003D1B71" w:rsidRDefault="003D1B71" w:rsidP="005801E5">
            <w:pPr>
              <w:pStyle w:val="Heading1"/>
            </w:pPr>
          </w:p>
        </w:tc>
      </w:tr>
      <w:tr w:rsidR="003D1B71" w14:paraId="54909D69" w14:textId="77777777" w:rsidTr="003D1B71">
        <w:trPr>
          <w:trHeight w:val="2448"/>
        </w:trPr>
        <w:tc>
          <w:tcPr>
            <w:tcW w:w="720" w:type="dxa"/>
          </w:tcPr>
          <w:p w14:paraId="41F0DEE5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0A3D70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87CFE3C" w14:textId="77777777" w:rsidR="003D1B71" w:rsidRDefault="003D1B71" w:rsidP="00222466"/>
        </w:tc>
        <w:tc>
          <w:tcPr>
            <w:tcW w:w="6607" w:type="dxa"/>
            <w:vMerge/>
          </w:tcPr>
          <w:p w14:paraId="2E3223B5" w14:textId="77777777" w:rsidR="003D1B71" w:rsidRDefault="003D1B71" w:rsidP="00222466"/>
        </w:tc>
      </w:tr>
    </w:tbl>
    <w:p w14:paraId="4AF3A9FF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0F66A" w14:textId="77777777" w:rsidR="001250D5" w:rsidRDefault="001250D5" w:rsidP="00590471">
      <w:r>
        <w:separator/>
      </w:r>
    </w:p>
  </w:endnote>
  <w:endnote w:type="continuationSeparator" w:id="0">
    <w:p w14:paraId="42C53CB8" w14:textId="77777777" w:rsidR="001250D5" w:rsidRDefault="001250D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51109" w14:textId="77777777" w:rsidR="001250D5" w:rsidRDefault="001250D5" w:rsidP="00590471">
      <w:r>
        <w:separator/>
      </w:r>
    </w:p>
  </w:footnote>
  <w:footnote w:type="continuationSeparator" w:id="0">
    <w:p w14:paraId="0599261E" w14:textId="77777777" w:rsidR="001250D5" w:rsidRDefault="001250D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C1E9C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6B502E0" wp14:editId="793C2536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659D16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CFB9"/>
      </v:shape>
    </w:pict>
  </w:numPicBullet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85D36"/>
    <w:multiLevelType w:val="hybridMultilevel"/>
    <w:tmpl w:val="797C16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EA5F9F"/>
    <w:multiLevelType w:val="hybridMultilevel"/>
    <w:tmpl w:val="28B8A51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873C1"/>
    <w:multiLevelType w:val="multilevel"/>
    <w:tmpl w:val="27042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5266509">
    <w:abstractNumId w:val="1"/>
  </w:num>
  <w:num w:numId="2" w16cid:durableId="2116048518">
    <w:abstractNumId w:val="2"/>
  </w:num>
  <w:num w:numId="3" w16cid:durableId="724375287">
    <w:abstractNumId w:val="0"/>
  </w:num>
  <w:num w:numId="4" w16cid:durableId="2000301912">
    <w:abstractNumId w:val="3"/>
  </w:num>
  <w:num w:numId="5" w16cid:durableId="1980188311">
    <w:abstractNumId w:val="4"/>
  </w:num>
  <w:num w:numId="6" w16cid:durableId="18382243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EF7"/>
    <w:rsid w:val="00020D4C"/>
    <w:rsid w:val="00041735"/>
    <w:rsid w:val="00060042"/>
    <w:rsid w:val="0008685D"/>
    <w:rsid w:val="00090860"/>
    <w:rsid w:val="00090E0A"/>
    <w:rsid w:val="00112FD7"/>
    <w:rsid w:val="001250D5"/>
    <w:rsid w:val="00150ABD"/>
    <w:rsid w:val="001747EB"/>
    <w:rsid w:val="001946FC"/>
    <w:rsid w:val="001A51B3"/>
    <w:rsid w:val="001D3208"/>
    <w:rsid w:val="001E14EA"/>
    <w:rsid w:val="001E6EF7"/>
    <w:rsid w:val="00222466"/>
    <w:rsid w:val="00227973"/>
    <w:rsid w:val="002379A0"/>
    <w:rsid w:val="0024753C"/>
    <w:rsid w:val="002616DB"/>
    <w:rsid w:val="002671C8"/>
    <w:rsid w:val="00276026"/>
    <w:rsid w:val="002B4549"/>
    <w:rsid w:val="002C170D"/>
    <w:rsid w:val="00310F17"/>
    <w:rsid w:val="00317C5E"/>
    <w:rsid w:val="00322A46"/>
    <w:rsid w:val="003326CB"/>
    <w:rsid w:val="00353B60"/>
    <w:rsid w:val="00376291"/>
    <w:rsid w:val="0037663C"/>
    <w:rsid w:val="00380FD1"/>
    <w:rsid w:val="00383D02"/>
    <w:rsid w:val="00385DE7"/>
    <w:rsid w:val="003D1B71"/>
    <w:rsid w:val="003E1158"/>
    <w:rsid w:val="003E50D1"/>
    <w:rsid w:val="0042408F"/>
    <w:rsid w:val="004E158A"/>
    <w:rsid w:val="00565C77"/>
    <w:rsid w:val="0056708E"/>
    <w:rsid w:val="005801E5"/>
    <w:rsid w:val="005861E3"/>
    <w:rsid w:val="00590471"/>
    <w:rsid w:val="005D01FA"/>
    <w:rsid w:val="005D4942"/>
    <w:rsid w:val="00611281"/>
    <w:rsid w:val="0062706B"/>
    <w:rsid w:val="006363D2"/>
    <w:rsid w:val="0064798E"/>
    <w:rsid w:val="00653E17"/>
    <w:rsid w:val="00683D8B"/>
    <w:rsid w:val="006A08E8"/>
    <w:rsid w:val="006D79A8"/>
    <w:rsid w:val="0072353B"/>
    <w:rsid w:val="007575B6"/>
    <w:rsid w:val="007A547A"/>
    <w:rsid w:val="007B3C81"/>
    <w:rsid w:val="007C4F52"/>
    <w:rsid w:val="007D67CA"/>
    <w:rsid w:val="007E668F"/>
    <w:rsid w:val="007F3B78"/>
    <w:rsid w:val="007F5B63"/>
    <w:rsid w:val="00803A0A"/>
    <w:rsid w:val="00804225"/>
    <w:rsid w:val="00846CB9"/>
    <w:rsid w:val="008566AA"/>
    <w:rsid w:val="008A1E6E"/>
    <w:rsid w:val="008C024F"/>
    <w:rsid w:val="008C2CFC"/>
    <w:rsid w:val="008C50CE"/>
    <w:rsid w:val="009115B7"/>
    <w:rsid w:val="00912DC8"/>
    <w:rsid w:val="009475DC"/>
    <w:rsid w:val="00967B93"/>
    <w:rsid w:val="009D090F"/>
    <w:rsid w:val="009E512C"/>
    <w:rsid w:val="00A31464"/>
    <w:rsid w:val="00A31B16"/>
    <w:rsid w:val="00A33613"/>
    <w:rsid w:val="00A47A8D"/>
    <w:rsid w:val="00A8107E"/>
    <w:rsid w:val="00AC49EE"/>
    <w:rsid w:val="00AC6C7E"/>
    <w:rsid w:val="00B4158A"/>
    <w:rsid w:val="00B6466C"/>
    <w:rsid w:val="00B77614"/>
    <w:rsid w:val="00BB1B5D"/>
    <w:rsid w:val="00BC22C7"/>
    <w:rsid w:val="00BD16B9"/>
    <w:rsid w:val="00BD195A"/>
    <w:rsid w:val="00C07240"/>
    <w:rsid w:val="00C12D25"/>
    <w:rsid w:val="00C14078"/>
    <w:rsid w:val="00C2660A"/>
    <w:rsid w:val="00C657F2"/>
    <w:rsid w:val="00C843CF"/>
    <w:rsid w:val="00CB39A5"/>
    <w:rsid w:val="00CE1E3D"/>
    <w:rsid w:val="00D053FA"/>
    <w:rsid w:val="00D26DE2"/>
    <w:rsid w:val="00D57DE8"/>
    <w:rsid w:val="00D71180"/>
    <w:rsid w:val="00D84007"/>
    <w:rsid w:val="00D92EEE"/>
    <w:rsid w:val="00DB6ACA"/>
    <w:rsid w:val="00DC3F0A"/>
    <w:rsid w:val="00DF1B57"/>
    <w:rsid w:val="00E26AED"/>
    <w:rsid w:val="00E6572A"/>
    <w:rsid w:val="00E73AB8"/>
    <w:rsid w:val="00E90A60"/>
    <w:rsid w:val="00ED47F7"/>
    <w:rsid w:val="00EE7E09"/>
    <w:rsid w:val="00F0223C"/>
    <w:rsid w:val="00F3235D"/>
    <w:rsid w:val="00F32393"/>
    <w:rsid w:val="00F878BD"/>
    <w:rsid w:val="00F96CE4"/>
    <w:rsid w:val="00FB564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596D6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itn\AppData\Local\Microsoft\Office\16.0\DTS\en-US%7b2C606E2F-AD25-4A8C-BEF0-401226355E1A%7d\%7b3716F393-481B-4AF4-B519-460E36923011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21EAF84111489488C317C710ABD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48B7B-2172-4883-815F-CB227D2CF881}"/>
      </w:docPartPr>
      <w:docPartBody>
        <w:p w:rsidR="00560130" w:rsidRDefault="00A373C5">
          <w:pPr>
            <w:pStyle w:val="1121EAF84111489488C317C710ABD578"/>
          </w:pPr>
          <w:r w:rsidRPr="00AC6C7E">
            <w:t>Experience</w:t>
          </w:r>
        </w:p>
      </w:docPartBody>
    </w:docPart>
    <w:docPart>
      <w:docPartPr>
        <w:name w:val="1DAC1B819D9D4520991456B3C2E66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76749-43C9-4C74-BC23-BC288CDF8445}"/>
      </w:docPartPr>
      <w:docPartBody>
        <w:p w:rsidR="00560130" w:rsidRDefault="00A373C5">
          <w:pPr>
            <w:pStyle w:val="1DAC1B819D9D4520991456B3C2E66797"/>
          </w:pPr>
          <w:r w:rsidRPr="00AC6C7E">
            <w:t>Education</w:t>
          </w:r>
        </w:p>
      </w:docPartBody>
    </w:docPart>
    <w:docPart>
      <w:docPartPr>
        <w:name w:val="FFED178EBD57491EA8BDC81EAFC19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B491A-40AD-4BED-8B2E-19C4EE31132E}"/>
      </w:docPartPr>
      <w:docPartBody>
        <w:p w:rsidR="00560130" w:rsidRDefault="00A373C5">
          <w:pPr>
            <w:pStyle w:val="FFED178EBD57491EA8BDC81EAFC19E6F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C92"/>
    <w:rsid w:val="00560130"/>
    <w:rsid w:val="00624C92"/>
    <w:rsid w:val="00A373C5"/>
    <w:rsid w:val="00B6486D"/>
    <w:rsid w:val="00EC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21EAF84111489488C317C710ABD578">
    <w:name w:val="1121EAF84111489488C317C710ABD578"/>
  </w:style>
  <w:style w:type="paragraph" w:customStyle="1" w:styleId="1DAC1B819D9D4520991456B3C2E66797">
    <w:name w:val="1DAC1B819D9D4520991456B3C2E66797"/>
  </w:style>
  <w:style w:type="paragraph" w:customStyle="1" w:styleId="FFED178EBD57491EA8BDC81EAFC19E6F">
    <w:name w:val="FFED178EBD57491EA8BDC81EAFC19E6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{3716F393-481B-4AF4-B519-460E36923011}tf78128832_win32</Template>
  <TotalTime>0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2024-03-02T13:28:00Z</dcterms:created>
  <dcterms:modified xsi:type="dcterms:W3CDTF">2024-03-02T13:28:00Z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