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0DC49E6F" w14:textId="77777777" w:rsidTr="502D4793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A539425" w14:textId="158E2260" w:rsidR="003D1B71" w:rsidRDefault="002165E8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8048460" wp14:editId="7716CCCC">
                  <wp:extent cx="2134716" cy="1554104"/>
                  <wp:effectExtent l="0" t="381000" r="0" b="1265555"/>
                  <wp:docPr id="2" name="Picture 2" descr="A person taking a self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taking a selfie&#10;&#10;Description automatically generated"/>
                          <pic:cNvPicPr/>
                        </pic:nvPicPr>
                        <pic:blipFill rotWithShape="1">
                          <a:blip r:embed="rId10"/>
                          <a:srcRect l="14544" t="17184" r="2750" b="1162"/>
                          <a:stretch/>
                        </pic:blipFill>
                        <pic:spPr bwMode="auto">
                          <a:xfrm rot="5400000">
                            <a:off x="0" y="0"/>
                            <a:ext cx="2134716" cy="1554104"/>
                          </a:xfrm>
                          <a:prstGeom prst="ellipse">
                            <a:avLst/>
                          </a:prstGeom>
                          <a:ln w="63500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367210B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66B4F0D" w14:textId="199F32CE" w:rsidR="003D1B71" w:rsidRPr="00310F17" w:rsidRDefault="002165E8" w:rsidP="00310F17">
            <w:pPr>
              <w:pStyle w:val="Title"/>
            </w:pPr>
            <w:r>
              <w:t>WHITNEY CHANDLER</w:t>
            </w:r>
            <w:r w:rsidR="00E1072A">
              <w:t>’S</w:t>
            </w:r>
            <w:r>
              <w:t xml:space="preserve"> </w:t>
            </w:r>
            <w:r w:rsidR="00E1072A">
              <w:t xml:space="preserve">WELL-ROUNDED </w:t>
            </w:r>
            <w:r>
              <w:t>PORTFOLIO</w:t>
            </w:r>
          </w:p>
        </w:tc>
      </w:tr>
      <w:tr w:rsidR="003D1B71" w14:paraId="51887B80" w14:textId="77777777" w:rsidTr="502D4793">
        <w:trPr>
          <w:trHeight w:val="1589"/>
        </w:trPr>
        <w:tc>
          <w:tcPr>
            <w:tcW w:w="3662" w:type="dxa"/>
            <w:gridSpan w:val="3"/>
            <w:vMerge/>
          </w:tcPr>
          <w:p w14:paraId="4AFED3C7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2D0F4FC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3F73B6D8" w14:textId="58A40F37" w:rsidR="003D1B71" w:rsidRPr="005F2B35" w:rsidRDefault="002165E8" w:rsidP="00AC6C7E">
            <w:pPr>
              <w:pStyle w:val="Heading2"/>
              <w:rPr>
                <w:rFonts w:ascii="Calibri" w:hAnsi="Calibri" w:cs="Calibri"/>
                <w:color w:val="0072C7"/>
                <w:u w:val="double"/>
              </w:rPr>
            </w:pPr>
            <w:r w:rsidRPr="005F2B35">
              <w:rPr>
                <w:rFonts w:ascii="Calibri" w:hAnsi="Calibri" w:cs="Calibri"/>
                <w:color w:val="0072C7"/>
                <w:u w:val="double"/>
              </w:rPr>
              <w:t>Art Work</w:t>
            </w:r>
          </w:p>
          <w:p w14:paraId="553A4F7D" w14:textId="2EE9A143" w:rsidR="003D1B71" w:rsidRPr="002165E8" w:rsidRDefault="002165E8" w:rsidP="00AC6C7E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 w:rsidRPr="002165E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8335EC">
              <w:rPr>
                <w:rFonts w:ascii="Calibri" w:hAnsi="Calibri" w:cs="Calibri"/>
                <w:sz w:val="22"/>
                <w:szCs w:val="22"/>
              </w:rPr>
              <w:t>Louisville, KY</w:t>
            </w:r>
          </w:p>
          <w:p w14:paraId="39085224" w14:textId="31630AD3" w:rsidR="003D1B71" w:rsidRPr="00740017" w:rsidRDefault="00A1549E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Style w:val="Strong"/>
                <w:rFonts w:ascii="Calibri" w:hAnsi="Calibri" w:cs="Calibri"/>
              </w:rPr>
              <w:t>Sketches of the Human Face</w:t>
            </w:r>
          </w:p>
          <w:p w14:paraId="1EFE1514" w14:textId="2261FF85" w:rsidR="002165E8" w:rsidRPr="005F2B35" w:rsidRDefault="00C74AFB" w:rsidP="002165E8">
            <w:pPr>
              <w:pStyle w:val="Heading2"/>
              <w:rPr>
                <w:rFonts w:ascii="Calibri" w:hAnsi="Calibri" w:cs="Calibri"/>
                <w:color w:val="0072C7"/>
                <w:u w:val="thick"/>
              </w:rPr>
            </w:pPr>
            <w:r>
              <w:rPr>
                <w:rFonts w:ascii="Calibri" w:hAnsi="Calibri" w:cs="Calibri"/>
                <w:noProof/>
                <w:color w:val="0072C7"/>
                <w:u w:val="double"/>
              </w:rPr>
              <w:drawing>
                <wp:inline distT="0" distB="0" distL="0" distR="0" wp14:anchorId="24945BA6" wp14:editId="71817C9A">
                  <wp:extent cx="4049395" cy="5397500"/>
                  <wp:effectExtent l="0" t="0" r="8255" b="0"/>
                  <wp:docPr id="3" name="Picture 3" descr="A piece of paper with writing on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ece of paper with writing on it&#10;&#10;Description automatically generated with medium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395" cy="539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65E8" w:rsidRPr="005F2B35">
              <w:rPr>
                <w:rFonts w:ascii="Calibri" w:hAnsi="Calibri" w:cs="Calibri"/>
                <w:color w:val="0072C7"/>
                <w:u w:val="double"/>
              </w:rPr>
              <w:lastRenderedPageBreak/>
              <w:t>About the</w:t>
            </w:r>
            <w:r w:rsidR="002165E8" w:rsidRPr="005F2B35">
              <w:rPr>
                <w:rFonts w:ascii="Calibri" w:hAnsi="Calibri" w:cs="Calibri"/>
                <w:color w:val="0072C7"/>
                <w:u w:val="thick"/>
              </w:rPr>
              <w:t xml:space="preserve"> </w:t>
            </w:r>
            <w:r w:rsidR="002165E8" w:rsidRPr="005F2B35">
              <w:rPr>
                <w:rFonts w:ascii="Calibri" w:hAnsi="Calibri" w:cs="Calibri"/>
                <w:color w:val="0072C7"/>
                <w:u w:val="none"/>
              </w:rPr>
              <w:t>Art Work</w:t>
            </w:r>
          </w:p>
          <w:p w14:paraId="147B6DBF" w14:textId="2F475BA9" w:rsidR="002165E8" w:rsidRPr="00740017" w:rsidRDefault="004E2AC8" w:rsidP="002165E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This </w:t>
            </w:r>
            <w:r w:rsidR="0088136A">
              <w:rPr>
                <w:rFonts w:ascii="Calibri" w:hAnsi="Calibri" w:cs="Calibri"/>
              </w:rPr>
              <w:t>artwork</w:t>
            </w:r>
            <w:r>
              <w:rPr>
                <w:rFonts w:ascii="Calibri" w:hAnsi="Calibri" w:cs="Calibri"/>
              </w:rPr>
              <w:t xml:space="preserve"> </w:t>
            </w:r>
            <w:r w:rsidR="0088136A">
              <w:rPr>
                <w:rFonts w:ascii="Calibri" w:hAnsi="Calibri" w:cs="Calibri"/>
              </w:rPr>
              <w:t xml:space="preserve">has </w:t>
            </w:r>
            <w:r>
              <w:rPr>
                <w:rFonts w:ascii="Calibri" w:hAnsi="Calibri" w:cs="Calibri"/>
              </w:rPr>
              <w:t xml:space="preserve">a few sketches that I submitted in </w:t>
            </w:r>
            <w:r w:rsidR="00BB772F">
              <w:rPr>
                <w:rFonts w:ascii="Calibri" w:hAnsi="Calibri" w:cs="Calibri"/>
              </w:rPr>
              <w:t>my high school art class.</w:t>
            </w:r>
          </w:p>
          <w:p w14:paraId="78492AE1" w14:textId="652FCFBF" w:rsidR="003D1B71" w:rsidRPr="005F2B35" w:rsidRDefault="00BB772F" w:rsidP="00AC6C7E">
            <w:pPr>
              <w:pStyle w:val="Heading2"/>
              <w:rPr>
                <w:rFonts w:ascii="Calibri" w:hAnsi="Calibri" w:cs="Calibri"/>
                <w:color w:val="0072C7"/>
                <w:u w:val="double"/>
              </w:rPr>
            </w:pPr>
            <w:r>
              <w:rPr>
                <w:rFonts w:ascii="Calibri" w:hAnsi="Calibri" w:cs="Calibri"/>
                <w:color w:val="0072C7"/>
                <w:u w:val="double"/>
              </w:rPr>
              <w:t>L</w:t>
            </w:r>
            <w:r w:rsidR="00C12AD6">
              <w:rPr>
                <w:rFonts w:ascii="Calibri" w:hAnsi="Calibri" w:cs="Calibri"/>
                <w:color w:val="0072C7"/>
                <w:u w:val="double"/>
              </w:rPr>
              <w:t>i</w:t>
            </w:r>
            <w:r>
              <w:rPr>
                <w:rFonts w:ascii="Calibri" w:hAnsi="Calibri" w:cs="Calibri"/>
                <w:color w:val="0072C7"/>
                <w:u w:val="double"/>
              </w:rPr>
              <w:t>t</w:t>
            </w:r>
            <w:r w:rsidR="00C12AD6">
              <w:rPr>
                <w:rFonts w:ascii="Calibri" w:hAnsi="Calibri" w:cs="Calibri"/>
                <w:color w:val="0072C7"/>
                <w:u w:val="double"/>
              </w:rPr>
              <w:t>erary Work</w:t>
            </w:r>
          </w:p>
          <w:p w14:paraId="29FF0495" w14:textId="04CE4681" w:rsidR="003D1B71" w:rsidRPr="00740017" w:rsidRDefault="00077E77" w:rsidP="00353B60">
            <w:pPr>
              <w:pStyle w:val="SchoolName"/>
            </w:pPr>
            <w:r>
              <w:t>Louisville, KY</w:t>
            </w:r>
          </w:p>
          <w:p w14:paraId="3E67DE6E" w14:textId="77777777" w:rsidR="00033F06" w:rsidRDefault="00033F06" w:rsidP="00033F06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</w:p>
          <w:p w14:paraId="4DF131A0" w14:textId="1CA9EFF9" w:rsidR="00033F06" w:rsidRDefault="00033F06" w:rsidP="00033F06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Title of Literary Piece: </w:t>
            </w:r>
          </w:p>
          <w:p w14:paraId="02AF5DB1" w14:textId="77777777" w:rsidR="00033F06" w:rsidRDefault="00033F06" w:rsidP="00033F06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</w:p>
          <w:p w14:paraId="375F91EF" w14:textId="5A45F737" w:rsidR="003D1B71" w:rsidRPr="00033F06" w:rsidRDefault="00BB772F" w:rsidP="00033F06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“</w:t>
            </w:r>
            <w:r w:rsidR="00077E77" w:rsidRPr="00033F06">
              <w:rPr>
                <w:rFonts w:ascii="Calibri" w:hAnsi="Calibri" w:cs="Calibri"/>
                <w:b/>
                <w:bCs/>
                <w:sz w:val="28"/>
                <w:szCs w:val="28"/>
              </w:rPr>
              <w:t>Precious Languages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”</w:t>
            </w:r>
          </w:p>
          <w:p w14:paraId="3A848A4E" w14:textId="009406CF" w:rsidR="00BB772F" w:rsidRPr="007F1C32" w:rsidRDefault="002165E8" w:rsidP="007F1C32">
            <w:pPr>
              <w:pStyle w:val="Heading2"/>
              <w:rPr>
                <w:rFonts w:ascii="Calibri" w:hAnsi="Calibri" w:cs="Calibri"/>
                <w:color w:val="0072C7"/>
                <w:u w:val="double"/>
              </w:rPr>
            </w:pPr>
            <w:r w:rsidRPr="005F2B35">
              <w:rPr>
                <w:rFonts w:ascii="Calibri" w:hAnsi="Calibri" w:cs="Calibri"/>
                <w:color w:val="0072C7"/>
                <w:u w:val="double"/>
              </w:rPr>
              <w:t xml:space="preserve">About the Literary </w:t>
            </w:r>
            <w:r w:rsidR="00C12AD6">
              <w:rPr>
                <w:rFonts w:ascii="Calibri" w:hAnsi="Calibri" w:cs="Calibri"/>
                <w:color w:val="0072C7"/>
                <w:u w:val="double"/>
              </w:rPr>
              <w:t>Work</w:t>
            </w:r>
          </w:p>
          <w:p w14:paraId="6BAA4BFD" w14:textId="663EEA22" w:rsidR="003D1B71" w:rsidRPr="00740017" w:rsidRDefault="001652BB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</w:t>
            </w:r>
            <w:r w:rsidR="00C8181E">
              <w:rPr>
                <w:rFonts w:ascii="Calibri" w:hAnsi="Calibri" w:cs="Calibri"/>
              </w:rPr>
              <w:t xml:space="preserve">his literary </w:t>
            </w:r>
            <w:r w:rsidR="00280412">
              <w:rPr>
                <w:rFonts w:ascii="Calibri" w:hAnsi="Calibri" w:cs="Calibri"/>
              </w:rPr>
              <w:t>work</w:t>
            </w:r>
            <w:r w:rsidR="00C8181E">
              <w:rPr>
                <w:rFonts w:ascii="Calibri" w:hAnsi="Calibri" w:cs="Calibri"/>
              </w:rPr>
              <w:t xml:space="preserve"> was an example of my passion of learning different languages as well as traveling </w:t>
            </w:r>
            <w:r w:rsidR="00B9260E">
              <w:rPr>
                <w:rFonts w:ascii="Calibri" w:hAnsi="Calibri" w:cs="Calibri"/>
              </w:rPr>
              <w:t>abroad.</w:t>
            </w:r>
          </w:p>
          <w:p w14:paraId="3E34F408" w14:textId="1082A177" w:rsidR="00EF315F" w:rsidRDefault="00EF315F" w:rsidP="00AC6C7E">
            <w:pPr>
              <w:rPr>
                <w:rFonts w:ascii="Calibri" w:hAnsi="Calibri" w:cs="Calibri"/>
              </w:rPr>
            </w:pPr>
          </w:p>
          <w:p w14:paraId="2DB3BFC1" w14:textId="5F4810A0" w:rsidR="00354489" w:rsidRPr="00740017" w:rsidRDefault="00354489" w:rsidP="00354489">
            <w:pPr>
              <w:rPr>
                <w:rFonts w:ascii="Calibri" w:hAnsi="Calibri" w:cs="Calibri"/>
              </w:rPr>
            </w:pPr>
          </w:p>
          <w:p w14:paraId="63D00908" w14:textId="344AE7D1" w:rsidR="00354489" w:rsidRPr="00E572D6" w:rsidRDefault="00AC06C5" w:rsidP="00354489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More</w:t>
            </w:r>
            <w:r w:rsidR="00B149EA">
              <w:rPr>
                <w:rFonts w:ascii="Calibri" w:hAnsi="Calibri" w:cs="Calibri"/>
                <w:color w:val="0072C7"/>
              </w:rPr>
              <w:t xml:space="preserve"> Art Works and Literary Works</w:t>
            </w:r>
          </w:p>
          <w:sdt>
            <w:sdtPr>
              <w:rPr>
                <w:rFonts w:ascii="Calibri" w:hAnsi="Calibri" w:cs="Calibri"/>
              </w:rPr>
              <w:id w:val="-494037895"/>
              <w:placeholder>
                <w:docPart w:val="BE27A2F0A48149CF9402634E36872F71"/>
              </w:placeholder>
              <w:temporary/>
              <w:showingPlcHdr/>
              <w15:appearance w15:val="hidden"/>
            </w:sdtPr>
            <w:sdtEndPr/>
            <w:sdtContent>
              <w:p w14:paraId="06D26C11" w14:textId="3EF76168" w:rsidR="003D1B71" w:rsidRPr="0056708E" w:rsidRDefault="00354489" w:rsidP="00354489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3D1B71" w14:paraId="6380F6B0" w14:textId="77777777" w:rsidTr="00594623">
        <w:trPr>
          <w:trHeight w:val="68"/>
        </w:trPr>
        <w:tc>
          <w:tcPr>
            <w:tcW w:w="720" w:type="dxa"/>
          </w:tcPr>
          <w:p w14:paraId="7BF6C798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5541A37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467E7D8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DA2A42B" w14:textId="77777777" w:rsidR="003D1B71" w:rsidRPr="00590471" w:rsidRDefault="003D1B71" w:rsidP="00222466"/>
        </w:tc>
      </w:tr>
      <w:tr w:rsidR="003D1B71" w14:paraId="498AF246" w14:textId="77777777" w:rsidTr="502D4793">
        <w:trPr>
          <w:trHeight w:val="543"/>
        </w:trPr>
        <w:tc>
          <w:tcPr>
            <w:tcW w:w="720" w:type="dxa"/>
          </w:tcPr>
          <w:p w14:paraId="65849B85" w14:textId="77777777" w:rsidR="003D1B71" w:rsidRDefault="003D1B71" w:rsidP="00594623">
            <w:pPr>
              <w:pStyle w:val="Information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B4F3880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1C28B8" wp14:editId="6952E56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6="http://schemas.microsoft.com/office/drawing/2014/main" xmlns:a14="http://schemas.microsoft.com/office/drawing/2010/main" xmlns:ask="http://schemas.microsoft.com/office/drawing/2018/sketchyshapes" xmlns:pic="http://schemas.openxmlformats.org/drawingml/2006/picture" xmlns:a="http://schemas.openxmlformats.org/drawingml/2006/main">
                  <w:pict>
                    <v:group id="Group 21" style="width:26.55pt;height:26.25pt;mso-position-horizontal-relative:char;mso-position-vertical-relative:line" alt="gps icon" coordsize="337185,333375" o:spid="_x0000_s1026" w14:anchorId="323F38C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style="position:absolute;width:337185;height:333375;visibility:visible;mso-wrap-style:square;v-text-anchor:middle" coordsize="2647519,2612594" o:spid="_x0000_s1027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23" style="position:absolute;left:91440;top:68580;width:151765;height:202565;visibility:visible;mso-wrap-style:square" alt="GPS icon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o:title="GPS icon" r:id="rId13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93751A8" w14:textId="4BCD03D6" w:rsidR="003D1B71" w:rsidRPr="00380FD1" w:rsidRDefault="00C74AFB" w:rsidP="00380FD1">
            <w:pPr>
              <w:pStyle w:val="Information"/>
            </w:pPr>
            <w:r>
              <w:t xml:space="preserve">Louisville, KY </w:t>
            </w:r>
          </w:p>
          <w:p w14:paraId="7A44549F" w14:textId="5716F8FC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2A6F599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CCDADA3" w14:textId="77777777" w:rsidR="003D1B71" w:rsidRDefault="003D1B71" w:rsidP="005801E5">
            <w:pPr>
              <w:pStyle w:val="Heading1"/>
            </w:pPr>
          </w:p>
        </w:tc>
      </w:tr>
      <w:tr w:rsidR="003D1B71" w14:paraId="06B20DEA" w14:textId="77777777" w:rsidTr="502D4793">
        <w:trPr>
          <w:trHeight w:val="183"/>
        </w:trPr>
        <w:tc>
          <w:tcPr>
            <w:tcW w:w="720" w:type="dxa"/>
          </w:tcPr>
          <w:p w14:paraId="727D39C6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91E52AC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B56602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BB2D56A" w14:textId="77777777" w:rsidR="003D1B71" w:rsidRDefault="003D1B71" w:rsidP="005801E5">
            <w:pPr>
              <w:pStyle w:val="Heading1"/>
            </w:pPr>
          </w:p>
        </w:tc>
      </w:tr>
      <w:tr w:rsidR="003D1B71" w14:paraId="1D2D5037" w14:textId="77777777" w:rsidTr="502D4793">
        <w:trPr>
          <w:trHeight w:val="624"/>
        </w:trPr>
        <w:tc>
          <w:tcPr>
            <w:tcW w:w="720" w:type="dxa"/>
          </w:tcPr>
          <w:p w14:paraId="77CC8BA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D161746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3749A1" wp14:editId="60107B94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6="http://schemas.microsoft.com/office/drawing/2014/main" xmlns:a14="http://schemas.microsoft.com/office/drawing/2010/main" xmlns:ask="http://schemas.microsoft.com/office/drawing/2018/sketchyshapes" xmlns:pic="http://schemas.openxmlformats.org/drawingml/2006/picture" xmlns:a="http://schemas.openxmlformats.org/drawingml/2006/main">
                  <w:pict>
                    <v:group id="Group 22" style="width:26.6pt;height:26.55pt;mso-position-horizontal-relative:char;mso-position-vertical-relative:line" alt="phone icon" coordsize="337820,337185" o:spid="_x0000_s1026" w14:anchorId="5EA41A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style="position:absolute;width:337820;height:337185;visibility:visible;mso-wrap-style:square;v-text-anchor:middle" coordsize="2517880,2514600" o:spid="_x0000_s1027" fillcolor="#0072c7 [3205]" stroked="f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style="position:absolute;left:83820;top:83820;width:164465;height:164465;visibility:visible;mso-wrap-style:square" alt="Phone icon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o:title="Phone icon" r:id="rId15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387CCA5" w14:textId="720E8627" w:rsidR="003D1B71" w:rsidRPr="00380FD1" w:rsidRDefault="00C74AFB" w:rsidP="00380FD1">
            <w:pPr>
              <w:pStyle w:val="Information"/>
            </w:pPr>
            <w:r>
              <w:t>502-414-5465</w:t>
            </w:r>
          </w:p>
        </w:tc>
        <w:tc>
          <w:tcPr>
            <w:tcW w:w="423" w:type="dxa"/>
            <w:vMerge/>
          </w:tcPr>
          <w:p w14:paraId="1BC2A54B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54BEF70" w14:textId="77777777" w:rsidR="003D1B71" w:rsidRDefault="003D1B71" w:rsidP="005801E5">
            <w:pPr>
              <w:pStyle w:val="Heading1"/>
            </w:pPr>
          </w:p>
        </w:tc>
      </w:tr>
      <w:tr w:rsidR="003D1B71" w14:paraId="02DB2979" w14:textId="77777777" w:rsidTr="502D4793">
        <w:trPr>
          <w:trHeight w:val="183"/>
        </w:trPr>
        <w:tc>
          <w:tcPr>
            <w:tcW w:w="720" w:type="dxa"/>
          </w:tcPr>
          <w:p w14:paraId="6E6B0E1E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C09815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3B2FA5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43A7D05" w14:textId="77777777" w:rsidR="003D1B71" w:rsidRDefault="003D1B71" w:rsidP="005801E5">
            <w:pPr>
              <w:pStyle w:val="Heading1"/>
            </w:pPr>
          </w:p>
        </w:tc>
      </w:tr>
      <w:tr w:rsidR="003D1B71" w14:paraId="6F8E0BD0" w14:textId="77777777" w:rsidTr="502D4793">
        <w:trPr>
          <w:trHeight w:val="633"/>
        </w:trPr>
        <w:tc>
          <w:tcPr>
            <w:tcW w:w="720" w:type="dxa"/>
          </w:tcPr>
          <w:p w14:paraId="2CD2B5C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A94CE05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61D1A7" wp14:editId="0AB4DB4C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6="http://schemas.microsoft.com/office/drawing/2014/main" xmlns:a14="http://schemas.microsoft.com/office/drawing/2010/main" xmlns:ask="http://schemas.microsoft.com/office/drawing/2018/sketchyshapes" xmlns:pic="http://schemas.openxmlformats.org/drawingml/2006/picture" xmlns:a="http://schemas.openxmlformats.org/drawingml/2006/main">
                  <w:pict>
                    <v:group id="Group 24" style="width:26.65pt;height:27.25pt;mso-position-horizontal-relative:char;mso-position-vertical-relative:line" alt="email icon" coordsize="338455,346075" o:spid="_x0000_s1026" w14:anchorId="6AA73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style="position:absolute;width:338455;height:346075;visibility:visible;mso-wrap-style:square;v-text-anchor:middle" coordsize="2731203,2794134" o:spid="_x0000_s1027" fillcolor="#666 [3207]" stroked="f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style="position:absolute;left:83820;top:91440;width:164465;height:164465;visibility:visible;mso-wrap-style:square" alt="Email icon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o:title="Email icon" r:id="rId1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9B052CF" w14:textId="1AC012AB" w:rsidR="003D1B71" w:rsidRPr="00380FD1" w:rsidRDefault="004E2AC8" w:rsidP="00380FD1">
            <w:pPr>
              <w:pStyle w:val="Information"/>
            </w:pPr>
            <w:r>
              <w:t>Available Upon Request</w:t>
            </w:r>
          </w:p>
        </w:tc>
        <w:tc>
          <w:tcPr>
            <w:tcW w:w="423" w:type="dxa"/>
            <w:vMerge/>
          </w:tcPr>
          <w:p w14:paraId="6C65A37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23DFFE1" w14:textId="77777777" w:rsidR="003D1B71" w:rsidRDefault="003D1B71" w:rsidP="005801E5">
            <w:pPr>
              <w:pStyle w:val="Heading1"/>
            </w:pPr>
          </w:p>
        </w:tc>
      </w:tr>
      <w:tr w:rsidR="003D1B71" w14:paraId="1081C553" w14:textId="77777777" w:rsidTr="502D4793">
        <w:trPr>
          <w:trHeight w:val="174"/>
        </w:trPr>
        <w:tc>
          <w:tcPr>
            <w:tcW w:w="720" w:type="dxa"/>
          </w:tcPr>
          <w:p w14:paraId="376829C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21814B5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0DF33E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DD7F292" w14:textId="77777777" w:rsidR="003D1B71" w:rsidRDefault="003D1B71" w:rsidP="005801E5">
            <w:pPr>
              <w:pStyle w:val="Heading1"/>
            </w:pPr>
          </w:p>
        </w:tc>
      </w:tr>
      <w:tr w:rsidR="003D1B71" w14:paraId="2FBA3EDC" w14:textId="77777777" w:rsidTr="502D4793">
        <w:trPr>
          <w:trHeight w:val="633"/>
        </w:trPr>
        <w:tc>
          <w:tcPr>
            <w:tcW w:w="720" w:type="dxa"/>
          </w:tcPr>
          <w:p w14:paraId="5D7BC569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0513930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4DAE2D" wp14:editId="5A1FDDB2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6="http://schemas.microsoft.com/office/drawing/2014/main" xmlns:a14="http://schemas.microsoft.com/office/drawing/2010/main" xmlns:ask="http://schemas.microsoft.com/office/drawing/2018/sketchyshapes" xmlns:pic="http://schemas.openxmlformats.org/drawingml/2006/picture" xmlns:a="http://schemas.openxmlformats.org/drawingml/2006/main">
                  <w:pict>
                    <v:group id="Group 23" style="width:26.65pt;height:27.25pt;mso-position-horizontal-relative:char;mso-position-vertical-relative:line" alt="website icon" coordsize="338455,346075" o:spid="_x0000_s1026" w14:anchorId="5D76C8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style="position:absolute;width:338455;height:346075;visibility:visible;mso-wrap-style:square;v-text-anchor:middle" coordsize="2731203,2794134" o:spid="_x0000_s1027" fillcolor="#0d1d51 [3206]" stroked="f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style="position:absolute;left:83820;top:91440;width:164465;height:164465;visibility:visible;mso-wrap-style:square" alt="website icon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o:title="website icon" r:id="rId19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70BE3CA" w14:textId="0680DAF9" w:rsidR="003D1B71" w:rsidRPr="00380FD1" w:rsidRDefault="004E2AC8" w:rsidP="00380FD1">
            <w:pPr>
              <w:pStyle w:val="Information"/>
            </w:pPr>
            <w:r>
              <w:t>WhitneyChandler.info</w:t>
            </w:r>
          </w:p>
        </w:tc>
        <w:tc>
          <w:tcPr>
            <w:tcW w:w="423" w:type="dxa"/>
            <w:vMerge/>
          </w:tcPr>
          <w:p w14:paraId="1E2EB83E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15EDFBE" w14:textId="77777777" w:rsidR="003D1B71" w:rsidRDefault="003D1B71" w:rsidP="005801E5">
            <w:pPr>
              <w:pStyle w:val="Heading1"/>
            </w:pPr>
          </w:p>
        </w:tc>
      </w:tr>
      <w:tr w:rsidR="003D1B71" w14:paraId="44C1B071" w14:textId="77777777" w:rsidTr="502D4793">
        <w:trPr>
          <w:trHeight w:val="2448"/>
        </w:trPr>
        <w:tc>
          <w:tcPr>
            <w:tcW w:w="720" w:type="dxa"/>
          </w:tcPr>
          <w:p w14:paraId="170A58AA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02F82F77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06419ED2" w14:textId="77777777" w:rsidR="003D1B71" w:rsidRDefault="003D1B71" w:rsidP="00222466"/>
        </w:tc>
        <w:tc>
          <w:tcPr>
            <w:tcW w:w="6607" w:type="dxa"/>
            <w:vMerge/>
          </w:tcPr>
          <w:p w14:paraId="1E768B10" w14:textId="77777777" w:rsidR="003D1B71" w:rsidRDefault="003D1B71" w:rsidP="00222466"/>
        </w:tc>
      </w:tr>
    </w:tbl>
    <w:p w14:paraId="559ACADF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A6759" w14:textId="77777777" w:rsidR="00FB3521" w:rsidRDefault="00FB3521" w:rsidP="00590471">
      <w:r>
        <w:separator/>
      </w:r>
    </w:p>
  </w:endnote>
  <w:endnote w:type="continuationSeparator" w:id="0">
    <w:p w14:paraId="57564079" w14:textId="77777777" w:rsidR="00FB3521" w:rsidRDefault="00FB352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BB5D4" w14:textId="77777777" w:rsidR="00FB3521" w:rsidRDefault="00FB3521" w:rsidP="00590471">
      <w:r>
        <w:separator/>
      </w:r>
    </w:p>
  </w:footnote>
  <w:footnote w:type="continuationSeparator" w:id="0">
    <w:p w14:paraId="0B74CB27" w14:textId="77777777" w:rsidR="00FB3521" w:rsidRDefault="00FB352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CD886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DBFB8E3" wp14:editId="6F24CF7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6="http://schemas.microsoft.com/office/drawing/2014/main" xmlns:adec="http://schemas.microsoft.com/office/drawing/2017/decorative" xmlns:a="http://schemas.openxmlformats.org/drawingml/2006/main">
          <w:pict>
            <v:group id="Group 26" style="position:absolute;margin-left:-126.9pt;margin-top:-36pt;width:683.95pt;height:830.55pt;z-index:251657216" alt="&quot;&quot;" coordsize="86864,105479" coordorigin=",-2286" o:spid="_x0000_s1026" w14:anchorId="62E10F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style="position:absolute;top:1981;width:40640;height:38195" coordsize="40644,4010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style="position:absolute;width:40644;height:40105;rotation:180;flip:x;visibility:visible;mso-wrap-style:square;v-text-anchor:middle" coordsize="2647519,2612594" o:spid="_x0000_s1028" fillcolor="white [3212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>
                  <v:fill type="gradientRadial" color2="#0072c7 [3205]" focus="100%" focussize="" focusposition="1" o:opacity2="24248f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style="position:absolute;left:2909;top:4364;width:32264;height:31839;visibility:visible;mso-wrap-style:square;v-text-anchor:middle" coordsize="2647519,2612594" o:spid="_x0000_s1029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style="position:absolute;left:9140;top:-2286;width:77724;height:2624;visibility:visible;mso-wrap-style:square;v-text-anchor:middle" o:spid="_x0000_s1030" fillcolor="#2c567a [3204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/>
              <v:group id="Group 12" style="position:absolute;left:27203;top:7696;width:59464;height:95497" coordsize="48666,78166" coordorigin="-26637,-52836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style="position:absolute;left:-27;top:5584;width:22055;height:19745;rotation:180;flip:x y;visibility:visible;mso-wrap-style:square;v-text-anchor:middle" coordsize="2647519,2612594" o:spid="_x0000_s1032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>
                  <v:fill type="gradientRadial" opacity="11796f" color2="#0072c7 [3205]" focus="100%" focussize="" focusposition="1" o:opacity2="13107f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3918;top:8849;width:16843;height:15090;rotation:180;visibility:visible;mso-wrap-style:square;v-text-anchor:middle" coordsize="2647519,2612594" o:spid="_x0000_s1033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12053;top:5196;width:7689;height:7590;rotation:180;flip:x y;visibility:visible;mso-wrap-style:square;v-text-anchor:middle" coordsize="2647519,2612594" o:spid="_x0000_s1034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-2182;top:13957;width:4497;height:4440;rotation:180;flip:x y;visibility:visible;mso-wrap-style:square;v-text-anchor:middle" coordsize="2647519,2612594" o:spid="_x0000_s1035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-26637;top:-52836;width:4498;height:4439;rotation:180;flip:x y;visibility:visible;mso-wrap-style:square;v-text-anchor:middle" coordsize="2647519,2612594" o:spid="_x0000_s1036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5966;top:4616;width:2809;height:2773;rotation:180;flip:x y;visibility:visible;mso-wrap-style:square;v-text-anchor:middle" coordsize="2647519,2612594" o:spid="_x0000_s1037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B10C"/>
      </v:shape>
    </w:pict>
  </w:numPicBullet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9260D"/>
    <w:multiLevelType w:val="hybridMultilevel"/>
    <w:tmpl w:val="018C99F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1725978">
    <w:abstractNumId w:val="1"/>
  </w:num>
  <w:num w:numId="2" w16cid:durableId="2135319482">
    <w:abstractNumId w:val="2"/>
  </w:num>
  <w:num w:numId="3" w16cid:durableId="1596745984">
    <w:abstractNumId w:val="0"/>
  </w:num>
  <w:num w:numId="4" w16cid:durableId="20919217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5E8"/>
    <w:rsid w:val="00033F06"/>
    <w:rsid w:val="00060042"/>
    <w:rsid w:val="00077E77"/>
    <w:rsid w:val="0008685D"/>
    <w:rsid w:val="00090860"/>
    <w:rsid w:val="0010051F"/>
    <w:rsid w:val="00112FD7"/>
    <w:rsid w:val="00150ABD"/>
    <w:rsid w:val="001652BB"/>
    <w:rsid w:val="001946FC"/>
    <w:rsid w:val="001C2C58"/>
    <w:rsid w:val="001D26B8"/>
    <w:rsid w:val="002165E8"/>
    <w:rsid w:val="00222466"/>
    <w:rsid w:val="00225722"/>
    <w:rsid w:val="0024753C"/>
    <w:rsid w:val="00247D92"/>
    <w:rsid w:val="00276026"/>
    <w:rsid w:val="002764A7"/>
    <w:rsid w:val="00276D5F"/>
    <w:rsid w:val="00280412"/>
    <w:rsid w:val="002B4549"/>
    <w:rsid w:val="00310F17"/>
    <w:rsid w:val="00322A46"/>
    <w:rsid w:val="003326CB"/>
    <w:rsid w:val="00353B60"/>
    <w:rsid w:val="00354489"/>
    <w:rsid w:val="00376291"/>
    <w:rsid w:val="00380FD1"/>
    <w:rsid w:val="00383D02"/>
    <w:rsid w:val="00385DE7"/>
    <w:rsid w:val="003A3EBB"/>
    <w:rsid w:val="003D1B71"/>
    <w:rsid w:val="0049731F"/>
    <w:rsid w:val="004D2275"/>
    <w:rsid w:val="004E158A"/>
    <w:rsid w:val="004E2AC8"/>
    <w:rsid w:val="00565C77"/>
    <w:rsid w:val="0056708E"/>
    <w:rsid w:val="005801E5"/>
    <w:rsid w:val="00590471"/>
    <w:rsid w:val="00594003"/>
    <w:rsid w:val="00594623"/>
    <w:rsid w:val="005D01FA"/>
    <w:rsid w:val="005F2B35"/>
    <w:rsid w:val="00635665"/>
    <w:rsid w:val="00653E17"/>
    <w:rsid w:val="006A08E8"/>
    <w:rsid w:val="006D79A8"/>
    <w:rsid w:val="0072353B"/>
    <w:rsid w:val="007575B6"/>
    <w:rsid w:val="0079274C"/>
    <w:rsid w:val="007B3C81"/>
    <w:rsid w:val="007D0179"/>
    <w:rsid w:val="007D67CA"/>
    <w:rsid w:val="007E668F"/>
    <w:rsid w:val="007F1C32"/>
    <w:rsid w:val="007F5B63"/>
    <w:rsid w:val="00803A0A"/>
    <w:rsid w:val="008335EC"/>
    <w:rsid w:val="00846730"/>
    <w:rsid w:val="00846CB9"/>
    <w:rsid w:val="008566AA"/>
    <w:rsid w:val="0088136A"/>
    <w:rsid w:val="008A1E6E"/>
    <w:rsid w:val="008C024F"/>
    <w:rsid w:val="008C2CFC"/>
    <w:rsid w:val="00912DC8"/>
    <w:rsid w:val="009475DC"/>
    <w:rsid w:val="00967B93"/>
    <w:rsid w:val="009A1642"/>
    <w:rsid w:val="009C254F"/>
    <w:rsid w:val="009D090F"/>
    <w:rsid w:val="00A038B1"/>
    <w:rsid w:val="00A1549E"/>
    <w:rsid w:val="00A31464"/>
    <w:rsid w:val="00A31B16"/>
    <w:rsid w:val="00A33613"/>
    <w:rsid w:val="00A47A8D"/>
    <w:rsid w:val="00A709C4"/>
    <w:rsid w:val="00AC06C5"/>
    <w:rsid w:val="00AC6C7E"/>
    <w:rsid w:val="00AF1CC7"/>
    <w:rsid w:val="00B149EA"/>
    <w:rsid w:val="00B4158A"/>
    <w:rsid w:val="00B52489"/>
    <w:rsid w:val="00B6466C"/>
    <w:rsid w:val="00B9260E"/>
    <w:rsid w:val="00BB1B5D"/>
    <w:rsid w:val="00BB772F"/>
    <w:rsid w:val="00BC22C7"/>
    <w:rsid w:val="00BD195A"/>
    <w:rsid w:val="00C07240"/>
    <w:rsid w:val="00C12AD6"/>
    <w:rsid w:val="00C14078"/>
    <w:rsid w:val="00C74AFB"/>
    <w:rsid w:val="00C8181E"/>
    <w:rsid w:val="00CE1E3D"/>
    <w:rsid w:val="00D053FA"/>
    <w:rsid w:val="00DC3F0A"/>
    <w:rsid w:val="00E1072A"/>
    <w:rsid w:val="00E26AED"/>
    <w:rsid w:val="00E43805"/>
    <w:rsid w:val="00E73AB8"/>
    <w:rsid w:val="00E90A60"/>
    <w:rsid w:val="00ED47F7"/>
    <w:rsid w:val="00EE7E09"/>
    <w:rsid w:val="00EF315F"/>
    <w:rsid w:val="00F0223C"/>
    <w:rsid w:val="00F3235D"/>
    <w:rsid w:val="00F32393"/>
    <w:rsid w:val="00F878BD"/>
    <w:rsid w:val="00FB3521"/>
    <w:rsid w:val="00FE7401"/>
    <w:rsid w:val="502D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6DAC451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image" Target="media/image50.pn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hitn\AppData\Local\Microsoft\Office\16.0\DTS\en-US%7b2C606E2F-AD25-4A8C-BEF0-401226355E1A%7d\%7b3716F393-481B-4AF4-B519-460E36923011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27A2F0A48149CF9402634E36872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49CF6-E9A9-491F-8A17-3684F14AC6CA}"/>
      </w:docPartPr>
      <w:docPartBody>
        <w:p w:rsidR="00061FE7" w:rsidRDefault="000F4008" w:rsidP="000F4008">
          <w:pPr>
            <w:pStyle w:val="BE27A2F0A48149CF9402634E36872F71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EB0"/>
    <w:rsid w:val="00061FE7"/>
    <w:rsid w:val="000F4008"/>
    <w:rsid w:val="00822A28"/>
    <w:rsid w:val="00C47EB0"/>
    <w:rsid w:val="00F30E14"/>
    <w:rsid w:val="00FD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27A2F0A48149CF9402634E36872F71">
    <w:name w:val="BE27A2F0A48149CF9402634E36872F71"/>
    <w:rsid w:val="000F400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{3716F393-481B-4AF4-B519-460E36923011}tf78128832_win32</Template>
  <TotalTime>0</TotalTime>
  <Pages>2</Pages>
  <Words>80</Words>
  <Characters>518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2021-06-27T20:46:00Z</dcterms:created>
  <dcterms:modified xsi:type="dcterms:W3CDTF">2022-11-13T03:03:00Z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